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3961B76A"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9C3EDC">
        <w:rPr>
          <w:rFonts w:ascii="Garamond" w:hAnsi="Garamond"/>
          <w:u w:val="single"/>
        </w:rPr>
        <w:t>0</w:t>
      </w:r>
      <w:r w:rsidR="00D810B1">
        <w:rPr>
          <w:rFonts w:ascii="Garamond" w:hAnsi="Garamond"/>
          <w:u w:val="single"/>
        </w:rPr>
        <w:t>4</w:t>
      </w:r>
      <w:r w:rsidR="009C3EDC">
        <w:rPr>
          <w:rFonts w:ascii="Garamond" w:hAnsi="Garamond"/>
          <w:u w:val="single"/>
        </w:rPr>
        <w:t>.12.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7544F2">
        <w:rPr>
          <w:rFonts w:ascii="Garamond" w:hAnsi="Garamond"/>
          <w:b/>
          <w:bCs/>
          <w:u w:val="single"/>
        </w:rPr>
        <w:t>8</w:t>
      </w:r>
      <w:r w:rsidR="00E061B0">
        <w:rPr>
          <w:rFonts w:ascii="Garamond" w:hAnsi="Garamond"/>
          <w:b/>
          <w:bCs/>
          <w:u w:val="single"/>
        </w:rPr>
        <w:t>4</w:t>
      </w:r>
      <w:r w:rsidR="00374D43">
        <w:rPr>
          <w:rFonts w:ascii="Garamond" w:hAnsi="Garamond"/>
          <w:b/>
          <w:bCs/>
          <w:u w:val="single"/>
        </w:rPr>
        <w:t>6</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36D5C1A6" w14:textId="533A64F7" w:rsidR="002A72BE" w:rsidRDefault="002A72BE" w:rsidP="00364CD7">
      <w:pPr>
        <w:spacing w:after="0"/>
        <w:jc w:val="both"/>
        <w:rPr>
          <w:rFonts w:ascii="Garamond" w:eastAsia="Times New Roman" w:hAnsi="Garamond"/>
          <w:lang w:eastAsia="sl-SI"/>
        </w:rPr>
      </w:pPr>
    </w:p>
    <w:p w14:paraId="301E6CC7" w14:textId="2A98306D" w:rsidR="00AC3D27" w:rsidRDefault="00374D43" w:rsidP="00364CD7">
      <w:pPr>
        <w:spacing w:after="0"/>
        <w:jc w:val="both"/>
        <w:rPr>
          <w:rFonts w:ascii="Garamond" w:eastAsia="Times New Roman" w:hAnsi="Garamond"/>
          <w:b/>
          <w:bCs/>
          <w:lang w:eastAsia="sl-SI"/>
        </w:rPr>
      </w:pPr>
      <w:r>
        <w:rPr>
          <w:noProof/>
        </w:rPr>
        <w:drawing>
          <wp:inline distT="0" distB="0" distL="0" distR="0" wp14:anchorId="2B868643" wp14:editId="750792FB">
            <wp:extent cx="5760720" cy="3306445"/>
            <wp:effectExtent l="0" t="0" r="0" b="8255"/>
            <wp:docPr id="1617580808"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580808" name="Slika 1" descr="Slika, ki vsebuje besede besedilo, posnetek zaslona, pisava, številka&#10;&#10;Vsebina, ustvarjena z UI, morda ni pravilna."/>
                    <pic:cNvPicPr/>
                  </pic:nvPicPr>
                  <pic:blipFill>
                    <a:blip r:embed="rId13"/>
                    <a:stretch>
                      <a:fillRect/>
                    </a:stretch>
                  </pic:blipFill>
                  <pic:spPr>
                    <a:xfrm>
                      <a:off x="0" y="0"/>
                      <a:ext cx="5760720" cy="3306445"/>
                    </a:xfrm>
                    <a:prstGeom prst="rect">
                      <a:avLst/>
                    </a:prstGeom>
                  </pic:spPr>
                </pic:pic>
              </a:graphicData>
            </a:graphic>
          </wp:inline>
        </w:drawing>
      </w:r>
    </w:p>
    <w:p w14:paraId="6009ECEB" w14:textId="588637FB"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xml:space="preserve">.  Naročnik bo v naročilnici opredeliti vrste in količine blaga. Dobavitelj je dolžan najkasneje v roku dveh ur od prejema naročila, potrditi  prejem </w:t>
      </w:r>
      <w:r w:rsidRPr="00BA163D">
        <w:rPr>
          <w:rFonts w:ascii="Garamond" w:eastAsia="Times New Roman" w:hAnsi="Garamond"/>
          <w:lang w:eastAsia="sl-SI"/>
        </w:rPr>
        <w:lastRenderedPageBreak/>
        <w:t>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CD607D2"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000C0">
        <w:rPr>
          <w:rFonts w:ascii="Garamond" w:eastAsia="Times New Roman" w:hAnsi="Garamond"/>
          <w:b/>
          <w:lang w:eastAsia="zh-CN"/>
        </w:rPr>
        <w:t>31</w:t>
      </w:r>
      <w:r w:rsidR="00151401">
        <w:rPr>
          <w:rFonts w:ascii="Garamond" w:eastAsia="Times New Roman" w:hAnsi="Garamond"/>
          <w:b/>
          <w:lang w:eastAsia="zh-CN"/>
        </w:rPr>
        <w:t>.1</w:t>
      </w:r>
      <w:r w:rsidR="001000C0">
        <w:rPr>
          <w:rFonts w:ascii="Garamond" w:eastAsia="Times New Roman" w:hAnsi="Garamond"/>
          <w:b/>
          <w:lang w:eastAsia="zh-CN"/>
        </w:rPr>
        <w:t>2</w:t>
      </w:r>
      <w:r w:rsidR="00151401">
        <w:rPr>
          <w:rFonts w:ascii="Garamond" w:eastAsia="Times New Roman" w:hAnsi="Garamond"/>
          <w:b/>
          <w:lang w:eastAsia="zh-CN"/>
        </w:rPr>
        <w:t>.2025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5CE39F63" w:rsidR="001111EE" w:rsidRPr="00C6439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061B0">
        <w:rPr>
          <w:rFonts w:ascii="Garamond" w:eastAsia="Times New Roman" w:hAnsi="Garamond"/>
          <w:b/>
          <w:bCs/>
          <w:lang w:eastAsia="sl-SI"/>
        </w:rPr>
        <w:t>84</w:t>
      </w:r>
      <w:r w:rsidR="00374D43">
        <w:rPr>
          <w:rFonts w:ascii="Garamond" w:eastAsia="Times New Roman" w:hAnsi="Garamond"/>
          <w:b/>
          <w:bCs/>
          <w:lang w:eastAsia="sl-SI"/>
        </w:rPr>
        <w:t>6</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595865">
        <w:rPr>
          <w:rFonts w:ascii="Garamond" w:eastAsia="Times New Roman" w:hAnsi="Garamond"/>
          <w:lang w:eastAsia="sl-SI"/>
        </w:rPr>
        <w:t xml:space="preserve"> </w:t>
      </w:r>
      <w:r w:rsidR="00C6439D">
        <w:rPr>
          <w:rFonts w:ascii="Garamond" w:eastAsia="Times New Roman" w:hAnsi="Garamond"/>
          <w:lang w:eastAsia="sl-SI"/>
        </w:rPr>
        <w:t xml:space="preserve">kombinacije emulzija za </w:t>
      </w:r>
      <w:proofErr w:type="spellStart"/>
      <w:r w:rsidR="00C6439D">
        <w:rPr>
          <w:rFonts w:ascii="Garamond" w:eastAsia="Times New Roman" w:hAnsi="Garamond"/>
          <w:lang w:eastAsia="sl-SI"/>
        </w:rPr>
        <w:t>infundiranje</w:t>
      </w:r>
      <w:proofErr w:type="spellEnd"/>
      <w:r w:rsidR="00C6439D">
        <w:rPr>
          <w:rFonts w:ascii="Garamond" w:eastAsia="Times New Roman" w:hAnsi="Garamond"/>
          <w:lang w:eastAsia="sl-SI"/>
        </w:rPr>
        <w:t xml:space="preserve"> ,</w:t>
      </w:r>
      <w:r w:rsidR="00374D43">
        <w:rPr>
          <w:rFonts w:ascii="Garamond" w:eastAsia="Times New Roman" w:hAnsi="Garamond"/>
          <w:lang w:eastAsia="sl-SI"/>
        </w:rPr>
        <w:t>493</w:t>
      </w:r>
      <w:r w:rsidR="00C6439D">
        <w:rPr>
          <w:rFonts w:ascii="Garamond" w:eastAsia="Times New Roman" w:hAnsi="Garamond"/>
          <w:lang w:eastAsia="sl-SI"/>
        </w:rPr>
        <w:t>ml emulzije</w:t>
      </w:r>
      <w:r w:rsidR="002C6DF7">
        <w:rPr>
          <w:rFonts w:ascii="Garamond" w:eastAsia="Times New Roman" w:hAnsi="Garamond"/>
          <w:lang w:eastAsia="sl-SI"/>
        </w:rPr>
        <w:t xml:space="preserve"> </w:t>
      </w:r>
      <w:r w:rsidR="00595865">
        <w:rPr>
          <w:rFonts w:ascii="Garamond" w:eastAsia="Times New Roman" w:hAnsi="Garamond"/>
          <w:lang w:eastAsia="sl-SI"/>
        </w:rPr>
        <w:t xml:space="preserve">ATC </w:t>
      </w:r>
      <w:r w:rsidR="00C6439D">
        <w:rPr>
          <w:rFonts w:ascii="Garamond" w:eastAsia="Times New Roman" w:hAnsi="Garamond"/>
          <w:lang w:eastAsia="sl-SI"/>
        </w:rPr>
        <w:t>B05BA10</w:t>
      </w:r>
      <w:r w:rsidR="00026308">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9C3EDC">
        <w:rPr>
          <w:rFonts w:ascii="Garamond" w:eastAsia="Times New Roman" w:hAnsi="Garamond"/>
          <w:lang w:eastAsia="sl-SI"/>
        </w:rPr>
        <w:t>0</w:t>
      </w:r>
      <w:r w:rsidR="00D810B1">
        <w:rPr>
          <w:rFonts w:ascii="Garamond" w:eastAsia="Times New Roman" w:hAnsi="Garamond"/>
          <w:lang w:eastAsia="sl-SI"/>
        </w:rPr>
        <w:t>5</w:t>
      </w:r>
      <w:r w:rsidR="00141019">
        <w:rPr>
          <w:rFonts w:ascii="Garamond" w:eastAsia="Times New Roman" w:hAnsi="Garamond"/>
          <w:lang w:eastAsia="sl-SI"/>
        </w:rPr>
        <w:t>.</w:t>
      </w:r>
      <w:r w:rsidR="00570CFA">
        <w:rPr>
          <w:rFonts w:ascii="Garamond" w:eastAsia="Times New Roman" w:hAnsi="Garamond"/>
          <w:lang w:eastAsia="sl-SI"/>
        </w:rPr>
        <w:t>1</w:t>
      </w:r>
      <w:r w:rsidR="009C3EDC">
        <w:rPr>
          <w:rFonts w:ascii="Garamond" w:eastAsia="Times New Roman" w:hAnsi="Garamond"/>
          <w:lang w:eastAsia="sl-SI"/>
        </w:rPr>
        <w:t>2</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595865">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C5512" w14:textId="77777777" w:rsidR="00965531" w:rsidRDefault="00965531" w:rsidP="00E5569B">
      <w:pPr>
        <w:spacing w:after="0"/>
      </w:pPr>
      <w:r>
        <w:separator/>
      </w:r>
    </w:p>
  </w:endnote>
  <w:endnote w:type="continuationSeparator" w:id="0">
    <w:p w14:paraId="27CE81FE" w14:textId="77777777" w:rsidR="00965531" w:rsidRDefault="00965531"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716B3" w14:textId="77777777" w:rsidR="00965531" w:rsidRDefault="00965531" w:rsidP="00E5569B">
      <w:pPr>
        <w:spacing w:after="0"/>
      </w:pPr>
      <w:r>
        <w:separator/>
      </w:r>
    </w:p>
  </w:footnote>
  <w:footnote w:type="continuationSeparator" w:id="0">
    <w:p w14:paraId="637E1D09" w14:textId="77777777" w:rsidR="00965531" w:rsidRDefault="00965531"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A42"/>
    <w:rsid w:val="00006B08"/>
    <w:rsid w:val="0000768E"/>
    <w:rsid w:val="000161D6"/>
    <w:rsid w:val="000161FF"/>
    <w:rsid w:val="000201BF"/>
    <w:rsid w:val="00020F08"/>
    <w:rsid w:val="00021FCF"/>
    <w:rsid w:val="00026308"/>
    <w:rsid w:val="000277DA"/>
    <w:rsid w:val="00035686"/>
    <w:rsid w:val="00042DE3"/>
    <w:rsid w:val="00050338"/>
    <w:rsid w:val="000527DE"/>
    <w:rsid w:val="00053656"/>
    <w:rsid w:val="00053D42"/>
    <w:rsid w:val="00057468"/>
    <w:rsid w:val="0006220D"/>
    <w:rsid w:val="0006701F"/>
    <w:rsid w:val="000929B6"/>
    <w:rsid w:val="00094396"/>
    <w:rsid w:val="0009493E"/>
    <w:rsid w:val="0009725C"/>
    <w:rsid w:val="000A2E7A"/>
    <w:rsid w:val="000A4BFA"/>
    <w:rsid w:val="000A5BA8"/>
    <w:rsid w:val="000B2942"/>
    <w:rsid w:val="000B69F0"/>
    <w:rsid w:val="000C2B80"/>
    <w:rsid w:val="000C5102"/>
    <w:rsid w:val="000C6EF4"/>
    <w:rsid w:val="000D029E"/>
    <w:rsid w:val="000D02F2"/>
    <w:rsid w:val="000D422F"/>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6A8"/>
    <w:rsid w:val="00127C12"/>
    <w:rsid w:val="00131530"/>
    <w:rsid w:val="00134419"/>
    <w:rsid w:val="0013452A"/>
    <w:rsid w:val="00134C0E"/>
    <w:rsid w:val="00137F09"/>
    <w:rsid w:val="00141019"/>
    <w:rsid w:val="00141432"/>
    <w:rsid w:val="00142E49"/>
    <w:rsid w:val="00142FF4"/>
    <w:rsid w:val="00144233"/>
    <w:rsid w:val="00145D7C"/>
    <w:rsid w:val="00146066"/>
    <w:rsid w:val="001462B4"/>
    <w:rsid w:val="00151401"/>
    <w:rsid w:val="0015394E"/>
    <w:rsid w:val="0015505F"/>
    <w:rsid w:val="001559D2"/>
    <w:rsid w:val="001608E8"/>
    <w:rsid w:val="00165852"/>
    <w:rsid w:val="00167ADC"/>
    <w:rsid w:val="0017172F"/>
    <w:rsid w:val="0018167C"/>
    <w:rsid w:val="00190988"/>
    <w:rsid w:val="00191BF7"/>
    <w:rsid w:val="00197E54"/>
    <w:rsid w:val="001A445E"/>
    <w:rsid w:val="001A44F1"/>
    <w:rsid w:val="001B0C63"/>
    <w:rsid w:val="001B1354"/>
    <w:rsid w:val="001B6133"/>
    <w:rsid w:val="001C3AC5"/>
    <w:rsid w:val="001C5406"/>
    <w:rsid w:val="001C5E1F"/>
    <w:rsid w:val="001C7A2F"/>
    <w:rsid w:val="001D0189"/>
    <w:rsid w:val="001D1030"/>
    <w:rsid w:val="001D50D3"/>
    <w:rsid w:val="001E1120"/>
    <w:rsid w:val="001E2D4A"/>
    <w:rsid w:val="001E347A"/>
    <w:rsid w:val="001E44DE"/>
    <w:rsid w:val="001E6EA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161A8"/>
    <w:rsid w:val="0022197C"/>
    <w:rsid w:val="00222C2D"/>
    <w:rsid w:val="002235AE"/>
    <w:rsid w:val="002306DE"/>
    <w:rsid w:val="00234270"/>
    <w:rsid w:val="00251560"/>
    <w:rsid w:val="0025469A"/>
    <w:rsid w:val="00256293"/>
    <w:rsid w:val="00261B92"/>
    <w:rsid w:val="0026408B"/>
    <w:rsid w:val="0026573D"/>
    <w:rsid w:val="00265BDE"/>
    <w:rsid w:val="002678B6"/>
    <w:rsid w:val="0027108B"/>
    <w:rsid w:val="002748D0"/>
    <w:rsid w:val="00274D16"/>
    <w:rsid w:val="00274E35"/>
    <w:rsid w:val="00277C23"/>
    <w:rsid w:val="00280CAD"/>
    <w:rsid w:val="00281552"/>
    <w:rsid w:val="00282CDA"/>
    <w:rsid w:val="00283735"/>
    <w:rsid w:val="00284EE9"/>
    <w:rsid w:val="00290284"/>
    <w:rsid w:val="00290371"/>
    <w:rsid w:val="00291755"/>
    <w:rsid w:val="002938E5"/>
    <w:rsid w:val="00294AA6"/>
    <w:rsid w:val="002A1629"/>
    <w:rsid w:val="002A1678"/>
    <w:rsid w:val="002A2F6D"/>
    <w:rsid w:val="002A72BE"/>
    <w:rsid w:val="002B04FE"/>
    <w:rsid w:val="002B0FC4"/>
    <w:rsid w:val="002B24A7"/>
    <w:rsid w:val="002B43CD"/>
    <w:rsid w:val="002B5803"/>
    <w:rsid w:val="002B5C15"/>
    <w:rsid w:val="002B63AD"/>
    <w:rsid w:val="002B7989"/>
    <w:rsid w:val="002B7FE9"/>
    <w:rsid w:val="002C6DF7"/>
    <w:rsid w:val="002D31C7"/>
    <w:rsid w:val="002D772E"/>
    <w:rsid w:val="002E4163"/>
    <w:rsid w:val="002F07D4"/>
    <w:rsid w:val="002F1DD9"/>
    <w:rsid w:val="003019FF"/>
    <w:rsid w:val="00302C6D"/>
    <w:rsid w:val="003059AE"/>
    <w:rsid w:val="0030650C"/>
    <w:rsid w:val="00322294"/>
    <w:rsid w:val="0032436D"/>
    <w:rsid w:val="00325E8A"/>
    <w:rsid w:val="00326A8B"/>
    <w:rsid w:val="003276CD"/>
    <w:rsid w:val="0033695F"/>
    <w:rsid w:val="00337E6F"/>
    <w:rsid w:val="00342AC1"/>
    <w:rsid w:val="003453C3"/>
    <w:rsid w:val="0035070A"/>
    <w:rsid w:val="00351BC1"/>
    <w:rsid w:val="00353059"/>
    <w:rsid w:val="00355430"/>
    <w:rsid w:val="003569CA"/>
    <w:rsid w:val="00360452"/>
    <w:rsid w:val="00360F64"/>
    <w:rsid w:val="00362E67"/>
    <w:rsid w:val="00364CD7"/>
    <w:rsid w:val="0036513E"/>
    <w:rsid w:val="00365378"/>
    <w:rsid w:val="003677A1"/>
    <w:rsid w:val="0037342C"/>
    <w:rsid w:val="00374D43"/>
    <w:rsid w:val="00377541"/>
    <w:rsid w:val="0038552A"/>
    <w:rsid w:val="00390AF4"/>
    <w:rsid w:val="00390D28"/>
    <w:rsid w:val="003A4585"/>
    <w:rsid w:val="003A4C1D"/>
    <w:rsid w:val="003A5F3E"/>
    <w:rsid w:val="003B02F8"/>
    <w:rsid w:val="003B63EA"/>
    <w:rsid w:val="003B7255"/>
    <w:rsid w:val="003C1542"/>
    <w:rsid w:val="003D10F0"/>
    <w:rsid w:val="003D45CD"/>
    <w:rsid w:val="003D4F24"/>
    <w:rsid w:val="003D7B74"/>
    <w:rsid w:val="003D7F1A"/>
    <w:rsid w:val="003E0455"/>
    <w:rsid w:val="003E3DC9"/>
    <w:rsid w:val="003E5BE8"/>
    <w:rsid w:val="003F1F48"/>
    <w:rsid w:val="003F6B64"/>
    <w:rsid w:val="0040096E"/>
    <w:rsid w:val="00405B5C"/>
    <w:rsid w:val="00406319"/>
    <w:rsid w:val="00407588"/>
    <w:rsid w:val="00411D8C"/>
    <w:rsid w:val="0041263F"/>
    <w:rsid w:val="00413977"/>
    <w:rsid w:val="00416642"/>
    <w:rsid w:val="00420239"/>
    <w:rsid w:val="00424870"/>
    <w:rsid w:val="00427FD9"/>
    <w:rsid w:val="004306D7"/>
    <w:rsid w:val="00431FA3"/>
    <w:rsid w:val="00435883"/>
    <w:rsid w:val="004446EE"/>
    <w:rsid w:val="00444FE6"/>
    <w:rsid w:val="00445590"/>
    <w:rsid w:val="0045213D"/>
    <w:rsid w:val="004522AF"/>
    <w:rsid w:val="0046040B"/>
    <w:rsid w:val="00461D3B"/>
    <w:rsid w:val="0046420A"/>
    <w:rsid w:val="0047302C"/>
    <w:rsid w:val="004735C0"/>
    <w:rsid w:val="004777A7"/>
    <w:rsid w:val="00486194"/>
    <w:rsid w:val="0049471D"/>
    <w:rsid w:val="00494ACA"/>
    <w:rsid w:val="00497216"/>
    <w:rsid w:val="004A00AA"/>
    <w:rsid w:val="004A6890"/>
    <w:rsid w:val="004B093E"/>
    <w:rsid w:val="004B0B84"/>
    <w:rsid w:val="004B4D1E"/>
    <w:rsid w:val="004B70E6"/>
    <w:rsid w:val="004B72A7"/>
    <w:rsid w:val="004C176A"/>
    <w:rsid w:val="004C20BC"/>
    <w:rsid w:val="004C20EA"/>
    <w:rsid w:val="004C2FD3"/>
    <w:rsid w:val="004C55BE"/>
    <w:rsid w:val="004C5E1B"/>
    <w:rsid w:val="004D645A"/>
    <w:rsid w:val="004D750A"/>
    <w:rsid w:val="004E1753"/>
    <w:rsid w:val="004E32A4"/>
    <w:rsid w:val="004E5D50"/>
    <w:rsid w:val="004F424C"/>
    <w:rsid w:val="004F73CD"/>
    <w:rsid w:val="005010CA"/>
    <w:rsid w:val="0050509E"/>
    <w:rsid w:val="00505A22"/>
    <w:rsid w:val="0050737D"/>
    <w:rsid w:val="0050765E"/>
    <w:rsid w:val="00510448"/>
    <w:rsid w:val="005126C3"/>
    <w:rsid w:val="00512CD6"/>
    <w:rsid w:val="005149C8"/>
    <w:rsid w:val="005168B6"/>
    <w:rsid w:val="0052012F"/>
    <w:rsid w:val="00520F09"/>
    <w:rsid w:val="00522AD5"/>
    <w:rsid w:val="00532BA4"/>
    <w:rsid w:val="00533857"/>
    <w:rsid w:val="0053483C"/>
    <w:rsid w:val="0054448E"/>
    <w:rsid w:val="00544CE9"/>
    <w:rsid w:val="00552186"/>
    <w:rsid w:val="005527B9"/>
    <w:rsid w:val="00556740"/>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5865"/>
    <w:rsid w:val="00597CB5"/>
    <w:rsid w:val="005A2EEE"/>
    <w:rsid w:val="005A2F22"/>
    <w:rsid w:val="005B0833"/>
    <w:rsid w:val="005B0B23"/>
    <w:rsid w:val="005B6EAE"/>
    <w:rsid w:val="005C0371"/>
    <w:rsid w:val="005C7ECE"/>
    <w:rsid w:val="005D01C0"/>
    <w:rsid w:val="005E325A"/>
    <w:rsid w:val="005E58B5"/>
    <w:rsid w:val="005E6DCE"/>
    <w:rsid w:val="005F0CC8"/>
    <w:rsid w:val="005F12DC"/>
    <w:rsid w:val="005F2E12"/>
    <w:rsid w:val="005F4C4F"/>
    <w:rsid w:val="0060435C"/>
    <w:rsid w:val="00605450"/>
    <w:rsid w:val="00605F29"/>
    <w:rsid w:val="00607288"/>
    <w:rsid w:val="006145F9"/>
    <w:rsid w:val="00620F59"/>
    <w:rsid w:val="006251BF"/>
    <w:rsid w:val="00627B1F"/>
    <w:rsid w:val="00632DDD"/>
    <w:rsid w:val="00640266"/>
    <w:rsid w:val="006409D2"/>
    <w:rsid w:val="00641957"/>
    <w:rsid w:val="00641ECA"/>
    <w:rsid w:val="00644E63"/>
    <w:rsid w:val="00646F37"/>
    <w:rsid w:val="00651E3F"/>
    <w:rsid w:val="00657885"/>
    <w:rsid w:val="00667790"/>
    <w:rsid w:val="00670282"/>
    <w:rsid w:val="00671E14"/>
    <w:rsid w:val="00673E71"/>
    <w:rsid w:val="00677B79"/>
    <w:rsid w:val="006828F3"/>
    <w:rsid w:val="00691AF3"/>
    <w:rsid w:val="00696B28"/>
    <w:rsid w:val="006B160D"/>
    <w:rsid w:val="006B2513"/>
    <w:rsid w:val="006B3907"/>
    <w:rsid w:val="006B479B"/>
    <w:rsid w:val="006B4B3F"/>
    <w:rsid w:val="006C0255"/>
    <w:rsid w:val="006D0AAC"/>
    <w:rsid w:val="006D2581"/>
    <w:rsid w:val="006D371E"/>
    <w:rsid w:val="006D473D"/>
    <w:rsid w:val="006D796D"/>
    <w:rsid w:val="006E2702"/>
    <w:rsid w:val="006E2D59"/>
    <w:rsid w:val="006E322B"/>
    <w:rsid w:val="006E67E4"/>
    <w:rsid w:val="006E7203"/>
    <w:rsid w:val="006F0373"/>
    <w:rsid w:val="006F58AB"/>
    <w:rsid w:val="006F69FF"/>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544F2"/>
    <w:rsid w:val="00762B4C"/>
    <w:rsid w:val="00764158"/>
    <w:rsid w:val="00764C98"/>
    <w:rsid w:val="007651C4"/>
    <w:rsid w:val="007779C5"/>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2D41"/>
    <w:rsid w:val="007E2E05"/>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5F24"/>
    <w:rsid w:val="008601CE"/>
    <w:rsid w:val="0086067F"/>
    <w:rsid w:val="00861DBF"/>
    <w:rsid w:val="00863D4D"/>
    <w:rsid w:val="0087161F"/>
    <w:rsid w:val="008730E3"/>
    <w:rsid w:val="00880F3F"/>
    <w:rsid w:val="00881F6B"/>
    <w:rsid w:val="00882A93"/>
    <w:rsid w:val="00890C3E"/>
    <w:rsid w:val="008B09CD"/>
    <w:rsid w:val="008B5D5B"/>
    <w:rsid w:val="008B659D"/>
    <w:rsid w:val="008B71BA"/>
    <w:rsid w:val="008B71DD"/>
    <w:rsid w:val="008C0486"/>
    <w:rsid w:val="008C0B5F"/>
    <w:rsid w:val="008C0C31"/>
    <w:rsid w:val="008C5605"/>
    <w:rsid w:val="008C64D1"/>
    <w:rsid w:val="008C6C53"/>
    <w:rsid w:val="008D3F8A"/>
    <w:rsid w:val="008D59ED"/>
    <w:rsid w:val="008D6B17"/>
    <w:rsid w:val="008D7D68"/>
    <w:rsid w:val="008E4F11"/>
    <w:rsid w:val="008F05E2"/>
    <w:rsid w:val="008F2462"/>
    <w:rsid w:val="008F4033"/>
    <w:rsid w:val="008F490D"/>
    <w:rsid w:val="009035BA"/>
    <w:rsid w:val="00904DF0"/>
    <w:rsid w:val="00907A58"/>
    <w:rsid w:val="00912ECA"/>
    <w:rsid w:val="00923279"/>
    <w:rsid w:val="00926876"/>
    <w:rsid w:val="0093674F"/>
    <w:rsid w:val="0094102C"/>
    <w:rsid w:val="009463E6"/>
    <w:rsid w:val="009464F6"/>
    <w:rsid w:val="00951567"/>
    <w:rsid w:val="009534CF"/>
    <w:rsid w:val="00953789"/>
    <w:rsid w:val="009561B9"/>
    <w:rsid w:val="00961820"/>
    <w:rsid w:val="00965531"/>
    <w:rsid w:val="00967C92"/>
    <w:rsid w:val="00970026"/>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3EDC"/>
    <w:rsid w:val="009C4A4E"/>
    <w:rsid w:val="009C5C0D"/>
    <w:rsid w:val="009C5CB6"/>
    <w:rsid w:val="009D123A"/>
    <w:rsid w:val="009D2287"/>
    <w:rsid w:val="009D25E0"/>
    <w:rsid w:val="009D3BDB"/>
    <w:rsid w:val="009D42C4"/>
    <w:rsid w:val="009E159C"/>
    <w:rsid w:val="009E2FB6"/>
    <w:rsid w:val="009E5BF8"/>
    <w:rsid w:val="009F345E"/>
    <w:rsid w:val="009F49CA"/>
    <w:rsid w:val="009F4FB4"/>
    <w:rsid w:val="009F6EBA"/>
    <w:rsid w:val="009F73F7"/>
    <w:rsid w:val="00A005FE"/>
    <w:rsid w:val="00A00E02"/>
    <w:rsid w:val="00A0548C"/>
    <w:rsid w:val="00A065F8"/>
    <w:rsid w:val="00A10044"/>
    <w:rsid w:val="00A10EA8"/>
    <w:rsid w:val="00A12D00"/>
    <w:rsid w:val="00A16917"/>
    <w:rsid w:val="00A17BCF"/>
    <w:rsid w:val="00A212F0"/>
    <w:rsid w:val="00A22336"/>
    <w:rsid w:val="00A249F4"/>
    <w:rsid w:val="00A251A4"/>
    <w:rsid w:val="00A25893"/>
    <w:rsid w:val="00A30041"/>
    <w:rsid w:val="00A32030"/>
    <w:rsid w:val="00A33528"/>
    <w:rsid w:val="00A34603"/>
    <w:rsid w:val="00A3735A"/>
    <w:rsid w:val="00A37D98"/>
    <w:rsid w:val="00A43E96"/>
    <w:rsid w:val="00A47A0F"/>
    <w:rsid w:val="00A51C1B"/>
    <w:rsid w:val="00A6534C"/>
    <w:rsid w:val="00A70759"/>
    <w:rsid w:val="00A74D98"/>
    <w:rsid w:val="00A75C27"/>
    <w:rsid w:val="00A810C4"/>
    <w:rsid w:val="00A8388B"/>
    <w:rsid w:val="00A85D24"/>
    <w:rsid w:val="00A863D0"/>
    <w:rsid w:val="00A90328"/>
    <w:rsid w:val="00A90AE3"/>
    <w:rsid w:val="00A92000"/>
    <w:rsid w:val="00A9580B"/>
    <w:rsid w:val="00A95949"/>
    <w:rsid w:val="00A97032"/>
    <w:rsid w:val="00A9797E"/>
    <w:rsid w:val="00A97FA0"/>
    <w:rsid w:val="00AA3965"/>
    <w:rsid w:val="00AA3FA5"/>
    <w:rsid w:val="00AA5234"/>
    <w:rsid w:val="00AB14D8"/>
    <w:rsid w:val="00AB3AD0"/>
    <w:rsid w:val="00AB4253"/>
    <w:rsid w:val="00AB7730"/>
    <w:rsid w:val="00AC1245"/>
    <w:rsid w:val="00AC2C4A"/>
    <w:rsid w:val="00AC3D27"/>
    <w:rsid w:val="00AC4BF5"/>
    <w:rsid w:val="00AC59A0"/>
    <w:rsid w:val="00AC72C1"/>
    <w:rsid w:val="00AD3CDB"/>
    <w:rsid w:val="00AE0D2C"/>
    <w:rsid w:val="00AE15D7"/>
    <w:rsid w:val="00AE1D92"/>
    <w:rsid w:val="00AF16BB"/>
    <w:rsid w:val="00AF1AB8"/>
    <w:rsid w:val="00AF446B"/>
    <w:rsid w:val="00AF5344"/>
    <w:rsid w:val="00AF5ACB"/>
    <w:rsid w:val="00B01412"/>
    <w:rsid w:val="00B03DD6"/>
    <w:rsid w:val="00B04378"/>
    <w:rsid w:val="00B04ABB"/>
    <w:rsid w:val="00B07B5C"/>
    <w:rsid w:val="00B15D4A"/>
    <w:rsid w:val="00B200CB"/>
    <w:rsid w:val="00B21D6E"/>
    <w:rsid w:val="00B24A0F"/>
    <w:rsid w:val="00B25E11"/>
    <w:rsid w:val="00B26545"/>
    <w:rsid w:val="00B274E9"/>
    <w:rsid w:val="00B32F1A"/>
    <w:rsid w:val="00B33F98"/>
    <w:rsid w:val="00B356D8"/>
    <w:rsid w:val="00B41069"/>
    <w:rsid w:val="00B41109"/>
    <w:rsid w:val="00B47CFF"/>
    <w:rsid w:val="00B50891"/>
    <w:rsid w:val="00B52DB4"/>
    <w:rsid w:val="00B67822"/>
    <w:rsid w:val="00B73933"/>
    <w:rsid w:val="00B74773"/>
    <w:rsid w:val="00B779BF"/>
    <w:rsid w:val="00B80CFA"/>
    <w:rsid w:val="00B82538"/>
    <w:rsid w:val="00B82CAF"/>
    <w:rsid w:val="00B82D73"/>
    <w:rsid w:val="00B83E05"/>
    <w:rsid w:val="00B855D6"/>
    <w:rsid w:val="00B91DCF"/>
    <w:rsid w:val="00B92022"/>
    <w:rsid w:val="00B9514D"/>
    <w:rsid w:val="00B9593E"/>
    <w:rsid w:val="00B96C03"/>
    <w:rsid w:val="00BA163D"/>
    <w:rsid w:val="00BA53A4"/>
    <w:rsid w:val="00BA703F"/>
    <w:rsid w:val="00BB03CB"/>
    <w:rsid w:val="00BB4708"/>
    <w:rsid w:val="00BB50B0"/>
    <w:rsid w:val="00BB6471"/>
    <w:rsid w:val="00BC226A"/>
    <w:rsid w:val="00BC248F"/>
    <w:rsid w:val="00BC294D"/>
    <w:rsid w:val="00BC7DDE"/>
    <w:rsid w:val="00BD31CF"/>
    <w:rsid w:val="00BD3BE2"/>
    <w:rsid w:val="00BD6543"/>
    <w:rsid w:val="00BD78DB"/>
    <w:rsid w:val="00BE01DD"/>
    <w:rsid w:val="00BE245F"/>
    <w:rsid w:val="00BE55AF"/>
    <w:rsid w:val="00BF50D9"/>
    <w:rsid w:val="00C031A7"/>
    <w:rsid w:val="00C03E5D"/>
    <w:rsid w:val="00C118D6"/>
    <w:rsid w:val="00C135FA"/>
    <w:rsid w:val="00C25CC6"/>
    <w:rsid w:val="00C2671B"/>
    <w:rsid w:val="00C3314D"/>
    <w:rsid w:val="00C40076"/>
    <w:rsid w:val="00C408FC"/>
    <w:rsid w:val="00C40A8B"/>
    <w:rsid w:val="00C4126F"/>
    <w:rsid w:val="00C413B0"/>
    <w:rsid w:val="00C42892"/>
    <w:rsid w:val="00C451A2"/>
    <w:rsid w:val="00C45F29"/>
    <w:rsid w:val="00C465F3"/>
    <w:rsid w:val="00C47734"/>
    <w:rsid w:val="00C5343E"/>
    <w:rsid w:val="00C550A9"/>
    <w:rsid w:val="00C57234"/>
    <w:rsid w:val="00C5787C"/>
    <w:rsid w:val="00C6137F"/>
    <w:rsid w:val="00C6439D"/>
    <w:rsid w:val="00C646D9"/>
    <w:rsid w:val="00C720BB"/>
    <w:rsid w:val="00C72A86"/>
    <w:rsid w:val="00C83DFB"/>
    <w:rsid w:val="00C91718"/>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F16C0"/>
    <w:rsid w:val="00CF2235"/>
    <w:rsid w:val="00CF3686"/>
    <w:rsid w:val="00CF55D8"/>
    <w:rsid w:val="00D00E0B"/>
    <w:rsid w:val="00D05472"/>
    <w:rsid w:val="00D05D72"/>
    <w:rsid w:val="00D0666E"/>
    <w:rsid w:val="00D11E4E"/>
    <w:rsid w:val="00D13410"/>
    <w:rsid w:val="00D16E05"/>
    <w:rsid w:val="00D17D3B"/>
    <w:rsid w:val="00D20C90"/>
    <w:rsid w:val="00D22522"/>
    <w:rsid w:val="00D228E1"/>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71B3"/>
    <w:rsid w:val="00D80954"/>
    <w:rsid w:val="00D810B1"/>
    <w:rsid w:val="00D85998"/>
    <w:rsid w:val="00D90793"/>
    <w:rsid w:val="00D92D1B"/>
    <w:rsid w:val="00D97034"/>
    <w:rsid w:val="00DA3F25"/>
    <w:rsid w:val="00DA6323"/>
    <w:rsid w:val="00DB3068"/>
    <w:rsid w:val="00DB6398"/>
    <w:rsid w:val="00DD7F8F"/>
    <w:rsid w:val="00DE54F4"/>
    <w:rsid w:val="00DE5EF7"/>
    <w:rsid w:val="00DF5579"/>
    <w:rsid w:val="00E00823"/>
    <w:rsid w:val="00E03402"/>
    <w:rsid w:val="00E0463F"/>
    <w:rsid w:val="00E0503F"/>
    <w:rsid w:val="00E061B0"/>
    <w:rsid w:val="00E12B9A"/>
    <w:rsid w:val="00E12D6B"/>
    <w:rsid w:val="00E135F6"/>
    <w:rsid w:val="00E150A5"/>
    <w:rsid w:val="00E150F4"/>
    <w:rsid w:val="00E15B07"/>
    <w:rsid w:val="00E16E3F"/>
    <w:rsid w:val="00E16E68"/>
    <w:rsid w:val="00E20217"/>
    <w:rsid w:val="00E2473E"/>
    <w:rsid w:val="00E30C4A"/>
    <w:rsid w:val="00E33F47"/>
    <w:rsid w:val="00E4200E"/>
    <w:rsid w:val="00E460B7"/>
    <w:rsid w:val="00E5569B"/>
    <w:rsid w:val="00E556B8"/>
    <w:rsid w:val="00E57022"/>
    <w:rsid w:val="00E601D1"/>
    <w:rsid w:val="00E614AD"/>
    <w:rsid w:val="00E63305"/>
    <w:rsid w:val="00E637C0"/>
    <w:rsid w:val="00E6457A"/>
    <w:rsid w:val="00E7111A"/>
    <w:rsid w:val="00E848EE"/>
    <w:rsid w:val="00E84A50"/>
    <w:rsid w:val="00E87BA3"/>
    <w:rsid w:val="00E87BFB"/>
    <w:rsid w:val="00E948CB"/>
    <w:rsid w:val="00E94983"/>
    <w:rsid w:val="00E95E8E"/>
    <w:rsid w:val="00E96B8B"/>
    <w:rsid w:val="00EB1D87"/>
    <w:rsid w:val="00EB6D22"/>
    <w:rsid w:val="00EC0196"/>
    <w:rsid w:val="00EC1D8C"/>
    <w:rsid w:val="00EC2B08"/>
    <w:rsid w:val="00EC5927"/>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63E4"/>
    <w:rsid w:val="00EF7D5B"/>
    <w:rsid w:val="00F01915"/>
    <w:rsid w:val="00F10165"/>
    <w:rsid w:val="00F1026B"/>
    <w:rsid w:val="00F12587"/>
    <w:rsid w:val="00F14FF4"/>
    <w:rsid w:val="00F17593"/>
    <w:rsid w:val="00F2008E"/>
    <w:rsid w:val="00F21276"/>
    <w:rsid w:val="00F22CB1"/>
    <w:rsid w:val="00F30F7F"/>
    <w:rsid w:val="00F31A21"/>
    <w:rsid w:val="00F32FF6"/>
    <w:rsid w:val="00F33141"/>
    <w:rsid w:val="00F357AB"/>
    <w:rsid w:val="00F35BC1"/>
    <w:rsid w:val="00F369FD"/>
    <w:rsid w:val="00F40BDB"/>
    <w:rsid w:val="00F43467"/>
    <w:rsid w:val="00F45687"/>
    <w:rsid w:val="00F50F80"/>
    <w:rsid w:val="00F52F50"/>
    <w:rsid w:val="00F576C9"/>
    <w:rsid w:val="00F61725"/>
    <w:rsid w:val="00F62DCE"/>
    <w:rsid w:val="00F6606F"/>
    <w:rsid w:val="00F660E8"/>
    <w:rsid w:val="00F6724D"/>
    <w:rsid w:val="00F73232"/>
    <w:rsid w:val="00F73F1D"/>
    <w:rsid w:val="00F752D4"/>
    <w:rsid w:val="00F87EC9"/>
    <w:rsid w:val="00F90767"/>
    <w:rsid w:val="00F90AD0"/>
    <w:rsid w:val="00F95B73"/>
    <w:rsid w:val="00F9600B"/>
    <w:rsid w:val="00F96D5D"/>
    <w:rsid w:val="00FA07F6"/>
    <w:rsid w:val="00FA20E5"/>
    <w:rsid w:val="00FA259B"/>
    <w:rsid w:val="00FA3F77"/>
    <w:rsid w:val="00FA3FA6"/>
    <w:rsid w:val="00FA5252"/>
    <w:rsid w:val="00FB3F96"/>
    <w:rsid w:val="00FB5296"/>
    <w:rsid w:val="00FB58E0"/>
    <w:rsid w:val="00FB63F1"/>
    <w:rsid w:val="00FB690B"/>
    <w:rsid w:val="00FC102D"/>
    <w:rsid w:val="00FD03AF"/>
    <w:rsid w:val="00FD1D47"/>
    <w:rsid w:val="00FD2B57"/>
    <w:rsid w:val="00FD2C1E"/>
    <w:rsid w:val="00FD5226"/>
    <w:rsid w:val="00FD7FA4"/>
    <w:rsid w:val="00FE12CD"/>
    <w:rsid w:val="00FE2315"/>
    <w:rsid w:val="00FE4F4D"/>
    <w:rsid w:val="00FE672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A42"/>
    <w:rsid w:val="00006B08"/>
    <w:rsid w:val="000161FF"/>
    <w:rsid w:val="00042DE3"/>
    <w:rsid w:val="00053656"/>
    <w:rsid w:val="000C6EF4"/>
    <w:rsid w:val="000D029E"/>
    <w:rsid w:val="000D7A84"/>
    <w:rsid w:val="000F083B"/>
    <w:rsid w:val="00100E9F"/>
    <w:rsid w:val="001045AD"/>
    <w:rsid w:val="00144233"/>
    <w:rsid w:val="00145D7C"/>
    <w:rsid w:val="001A44F1"/>
    <w:rsid w:val="001A792A"/>
    <w:rsid w:val="001B4DCF"/>
    <w:rsid w:val="001C5E1F"/>
    <w:rsid w:val="001E0AE9"/>
    <w:rsid w:val="001E1120"/>
    <w:rsid w:val="00205855"/>
    <w:rsid w:val="00210920"/>
    <w:rsid w:val="0021317E"/>
    <w:rsid w:val="00222C2D"/>
    <w:rsid w:val="002235AE"/>
    <w:rsid w:val="00251560"/>
    <w:rsid w:val="00261B92"/>
    <w:rsid w:val="00274D16"/>
    <w:rsid w:val="00282CDA"/>
    <w:rsid w:val="00284EE9"/>
    <w:rsid w:val="00290284"/>
    <w:rsid w:val="00291755"/>
    <w:rsid w:val="00294C40"/>
    <w:rsid w:val="002A4038"/>
    <w:rsid w:val="002B63AD"/>
    <w:rsid w:val="002B7FE9"/>
    <w:rsid w:val="002E1F7A"/>
    <w:rsid w:val="003035AC"/>
    <w:rsid w:val="00307F2E"/>
    <w:rsid w:val="00313F5C"/>
    <w:rsid w:val="00314B56"/>
    <w:rsid w:val="00326A8B"/>
    <w:rsid w:val="00331C7B"/>
    <w:rsid w:val="0035070A"/>
    <w:rsid w:val="00377541"/>
    <w:rsid w:val="003B0340"/>
    <w:rsid w:val="003C1542"/>
    <w:rsid w:val="003C3CE3"/>
    <w:rsid w:val="003D05D2"/>
    <w:rsid w:val="003D10F0"/>
    <w:rsid w:val="003D361F"/>
    <w:rsid w:val="003E5BE8"/>
    <w:rsid w:val="003E7157"/>
    <w:rsid w:val="003F1F48"/>
    <w:rsid w:val="00410D30"/>
    <w:rsid w:val="00411D8C"/>
    <w:rsid w:val="00445590"/>
    <w:rsid w:val="0045213D"/>
    <w:rsid w:val="00454C74"/>
    <w:rsid w:val="00457646"/>
    <w:rsid w:val="00461D3B"/>
    <w:rsid w:val="0047302C"/>
    <w:rsid w:val="0049471D"/>
    <w:rsid w:val="004A6890"/>
    <w:rsid w:val="004B70E6"/>
    <w:rsid w:val="004C176A"/>
    <w:rsid w:val="004C75B2"/>
    <w:rsid w:val="004E1753"/>
    <w:rsid w:val="0050509E"/>
    <w:rsid w:val="0050737D"/>
    <w:rsid w:val="0050765E"/>
    <w:rsid w:val="00522AD5"/>
    <w:rsid w:val="00533857"/>
    <w:rsid w:val="005527B9"/>
    <w:rsid w:val="00575F33"/>
    <w:rsid w:val="00590495"/>
    <w:rsid w:val="005950BB"/>
    <w:rsid w:val="005B03B9"/>
    <w:rsid w:val="005B0833"/>
    <w:rsid w:val="005B5EA7"/>
    <w:rsid w:val="005C0371"/>
    <w:rsid w:val="005E6DCE"/>
    <w:rsid w:val="00605450"/>
    <w:rsid w:val="00607288"/>
    <w:rsid w:val="00632DDD"/>
    <w:rsid w:val="00640266"/>
    <w:rsid w:val="006409D2"/>
    <w:rsid w:val="00641ECA"/>
    <w:rsid w:val="00670282"/>
    <w:rsid w:val="006934ED"/>
    <w:rsid w:val="00695C97"/>
    <w:rsid w:val="006B2513"/>
    <w:rsid w:val="006B3907"/>
    <w:rsid w:val="006C0255"/>
    <w:rsid w:val="006C3080"/>
    <w:rsid w:val="006D473D"/>
    <w:rsid w:val="006F58AB"/>
    <w:rsid w:val="006F7061"/>
    <w:rsid w:val="007029F6"/>
    <w:rsid w:val="00734A58"/>
    <w:rsid w:val="007417F1"/>
    <w:rsid w:val="007435ED"/>
    <w:rsid w:val="00761A98"/>
    <w:rsid w:val="00764158"/>
    <w:rsid w:val="00764C98"/>
    <w:rsid w:val="007779C5"/>
    <w:rsid w:val="007802C9"/>
    <w:rsid w:val="00782ADF"/>
    <w:rsid w:val="00783176"/>
    <w:rsid w:val="007923AC"/>
    <w:rsid w:val="007935C0"/>
    <w:rsid w:val="007A44D9"/>
    <w:rsid w:val="007A5405"/>
    <w:rsid w:val="007E0097"/>
    <w:rsid w:val="007E759C"/>
    <w:rsid w:val="007F01B5"/>
    <w:rsid w:val="00805B15"/>
    <w:rsid w:val="00810267"/>
    <w:rsid w:val="00821D48"/>
    <w:rsid w:val="00847F44"/>
    <w:rsid w:val="00854302"/>
    <w:rsid w:val="0087073C"/>
    <w:rsid w:val="008938CF"/>
    <w:rsid w:val="008952E3"/>
    <w:rsid w:val="008B09CD"/>
    <w:rsid w:val="008D59ED"/>
    <w:rsid w:val="008F502F"/>
    <w:rsid w:val="00907A58"/>
    <w:rsid w:val="0093674F"/>
    <w:rsid w:val="00967325"/>
    <w:rsid w:val="00970026"/>
    <w:rsid w:val="00975286"/>
    <w:rsid w:val="00987237"/>
    <w:rsid w:val="009C5302"/>
    <w:rsid w:val="009C5E2C"/>
    <w:rsid w:val="009F6EBA"/>
    <w:rsid w:val="00A22336"/>
    <w:rsid w:val="00A32030"/>
    <w:rsid w:val="00A40654"/>
    <w:rsid w:val="00A6534C"/>
    <w:rsid w:val="00A70759"/>
    <w:rsid w:val="00A85F46"/>
    <w:rsid w:val="00A9797E"/>
    <w:rsid w:val="00AB14D8"/>
    <w:rsid w:val="00AB3AD0"/>
    <w:rsid w:val="00AC2C4A"/>
    <w:rsid w:val="00AC72C1"/>
    <w:rsid w:val="00AD3CDB"/>
    <w:rsid w:val="00AF446B"/>
    <w:rsid w:val="00B25E11"/>
    <w:rsid w:val="00B3254B"/>
    <w:rsid w:val="00B32F1A"/>
    <w:rsid w:val="00B47CFF"/>
    <w:rsid w:val="00B53317"/>
    <w:rsid w:val="00B67A96"/>
    <w:rsid w:val="00B855D6"/>
    <w:rsid w:val="00B91DCF"/>
    <w:rsid w:val="00BA53A4"/>
    <w:rsid w:val="00BB50B0"/>
    <w:rsid w:val="00BC294D"/>
    <w:rsid w:val="00BD0EF5"/>
    <w:rsid w:val="00BD31CF"/>
    <w:rsid w:val="00BE3070"/>
    <w:rsid w:val="00BE55AF"/>
    <w:rsid w:val="00BF271E"/>
    <w:rsid w:val="00C031A7"/>
    <w:rsid w:val="00C315A3"/>
    <w:rsid w:val="00C40076"/>
    <w:rsid w:val="00C413B0"/>
    <w:rsid w:val="00C66E24"/>
    <w:rsid w:val="00C720BB"/>
    <w:rsid w:val="00C91D46"/>
    <w:rsid w:val="00C965F1"/>
    <w:rsid w:val="00CA18D5"/>
    <w:rsid w:val="00CB1813"/>
    <w:rsid w:val="00CC16F5"/>
    <w:rsid w:val="00CD0B53"/>
    <w:rsid w:val="00CD30D3"/>
    <w:rsid w:val="00CE15E6"/>
    <w:rsid w:val="00CF16C0"/>
    <w:rsid w:val="00CF3686"/>
    <w:rsid w:val="00D11E4E"/>
    <w:rsid w:val="00D13410"/>
    <w:rsid w:val="00D17D3B"/>
    <w:rsid w:val="00D22522"/>
    <w:rsid w:val="00D228E1"/>
    <w:rsid w:val="00D41A31"/>
    <w:rsid w:val="00D43BEC"/>
    <w:rsid w:val="00D509EB"/>
    <w:rsid w:val="00D56060"/>
    <w:rsid w:val="00D810A1"/>
    <w:rsid w:val="00D94E5C"/>
    <w:rsid w:val="00DE176B"/>
    <w:rsid w:val="00DE1A42"/>
    <w:rsid w:val="00DE373B"/>
    <w:rsid w:val="00DF5579"/>
    <w:rsid w:val="00E00823"/>
    <w:rsid w:val="00E03402"/>
    <w:rsid w:val="00E0503F"/>
    <w:rsid w:val="00E20217"/>
    <w:rsid w:val="00E33F47"/>
    <w:rsid w:val="00E444A5"/>
    <w:rsid w:val="00E614AD"/>
    <w:rsid w:val="00E63305"/>
    <w:rsid w:val="00E6457A"/>
    <w:rsid w:val="00E74CB2"/>
    <w:rsid w:val="00E87BFB"/>
    <w:rsid w:val="00E9349F"/>
    <w:rsid w:val="00EC0E15"/>
    <w:rsid w:val="00EC5927"/>
    <w:rsid w:val="00EF1693"/>
    <w:rsid w:val="00EF63E4"/>
    <w:rsid w:val="00EF7D5B"/>
    <w:rsid w:val="00F01915"/>
    <w:rsid w:val="00F03553"/>
    <w:rsid w:val="00F2008E"/>
    <w:rsid w:val="00F21276"/>
    <w:rsid w:val="00F252C3"/>
    <w:rsid w:val="00F33141"/>
    <w:rsid w:val="00F50F80"/>
    <w:rsid w:val="00F62DCE"/>
    <w:rsid w:val="00F71CE3"/>
    <w:rsid w:val="00F752D4"/>
    <w:rsid w:val="00F77274"/>
    <w:rsid w:val="00F85AA2"/>
    <w:rsid w:val="00F90767"/>
    <w:rsid w:val="00F95B73"/>
    <w:rsid w:val="00F96D5D"/>
    <w:rsid w:val="00FA07F6"/>
    <w:rsid w:val="00FA259B"/>
    <w:rsid w:val="00FA3F77"/>
    <w:rsid w:val="00FB63F1"/>
    <w:rsid w:val="00FD1D47"/>
    <w:rsid w:val="00FD2B57"/>
    <w:rsid w:val="00FE1128"/>
    <w:rsid w:val="00FE672B"/>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6</Pages>
  <Words>1419</Words>
  <Characters>8092</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2025-02-26T07:59:00Z</cp:lastPrinted>
  <dcterms:created xsi:type="dcterms:W3CDTF">2025-12-05T07:11:00Z</dcterms:created>
  <dcterms:modified xsi:type="dcterms:W3CDTF">2025-12-05T07:12:00Z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